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C420A" w14:textId="6C6FF8AA" w:rsidR="007C1373" w:rsidRPr="00357CAB" w:rsidRDefault="008F1FB4" w:rsidP="00357CAB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1DB10C5" wp14:editId="342E94D0">
                <wp:simplePos x="0" y="0"/>
                <wp:positionH relativeFrom="page">
                  <wp:posOffset>368300</wp:posOffset>
                </wp:positionH>
                <wp:positionV relativeFrom="page">
                  <wp:posOffset>8737600</wp:posOffset>
                </wp:positionV>
                <wp:extent cx="1454150" cy="320675"/>
                <wp:effectExtent l="0" t="0" r="0" b="9525"/>
                <wp:wrapTight wrapText="bothSides">
                  <wp:wrapPolygon edited="0">
                    <wp:start x="377" y="0"/>
                    <wp:lineTo x="377" y="20531"/>
                    <wp:lineTo x="20751" y="20531"/>
                    <wp:lineTo x="20751" y="0"/>
                    <wp:lineTo x="377" y="0"/>
                  </wp:wrapPolygon>
                </wp:wrapTight>
                <wp:docPr id="15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863F92C" w14:textId="7A0FB551" w:rsidR="00DE5733" w:rsidRPr="00B047B0" w:rsidRDefault="00DE5733" w:rsidP="007C1373">
                            <w:pPr>
                              <w:pStyle w:val="BodyText3"/>
                            </w:pPr>
                            <w:r>
                              <w:t>August (TBD)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DB10C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9pt;margin-top:688pt;width:114.5pt;height:25.2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" filled="f" stroked="f">
                <v:textbox inset=",0,,0">
                  <w:txbxContent>
                    <w:p w14:paraId="5863F92C" w14:textId="7A0FB551" w:rsidR="00DE5733" w:rsidRPr="00B047B0" w:rsidRDefault="00DE5733" w:rsidP="007C1373">
                      <w:pPr>
                        <w:pStyle w:val="BodyText3"/>
                      </w:pPr>
                      <w:r>
                        <w:t>August (TBD)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50E7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95735D4" wp14:editId="7C95CBC8">
                <wp:simplePos x="0" y="0"/>
                <wp:positionH relativeFrom="page">
                  <wp:posOffset>594360</wp:posOffset>
                </wp:positionH>
                <wp:positionV relativeFrom="page">
                  <wp:posOffset>5623560</wp:posOffset>
                </wp:positionV>
                <wp:extent cx="4305300" cy="2190750"/>
                <wp:effectExtent l="0" t="0" r="0" b="19050"/>
                <wp:wrapTight wrapText="bothSides">
                  <wp:wrapPolygon edited="0">
                    <wp:start x="127" y="0"/>
                    <wp:lineTo x="127" y="21537"/>
                    <wp:lineTo x="21281" y="21537"/>
                    <wp:lineTo x="21281" y="0"/>
                    <wp:lineTo x="127" y="0"/>
                  </wp:wrapPolygon>
                </wp:wrapTight>
                <wp:docPr id="14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214CD1E" w14:textId="49F4CAD0" w:rsidR="00DE5733" w:rsidRDefault="00DE5733" w:rsidP="00C54CEF">
                            <w:r>
                              <w:t xml:space="preserve">Hello!  My name is Cindy Steeves and I will be your child’s second-grade teacher.  It’s so exciting to have the chance to meet the students on step-up day. This allows me to learn a bit about their interests, families, favorite books, stories, hobbies, and more.  I’ve worked at HES for quite a while.  </w:t>
                            </w:r>
                            <w:r>
                              <w:t xml:space="preserve">After years of teaching French, Spanish, and math, this will be my </w:t>
                            </w:r>
                            <w:r w:rsidR="00E75C2F">
                              <w:t>eighth</w:t>
                            </w:r>
                            <w:r>
                              <w:t xml:space="preserve"> year as a 2</w:t>
                            </w:r>
                            <w:r w:rsidRPr="00BE2FA8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>-grade teacher.  In 2012 I earned my master’s degree from Lesley University and have continued post-graduate work ever since.  I live here in Harvard with my husband, Bill, and have four wonderful, adult children:  Peter, Jenny, Sarah, and Jackie (all of whom attended HES).</w:t>
                            </w:r>
                          </w:p>
                          <w:p w14:paraId="357950A0" w14:textId="0A16D31C" w:rsidR="00DE5733" w:rsidRPr="00D919B8" w:rsidRDefault="00DE5733" w:rsidP="00C54CEF">
                            <w:r>
                              <w:t>Wishing you and your family a fantastic summer!</w:t>
                            </w:r>
                          </w:p>
                          <w:p w14:paraId="4FDEC62E" w14:textId="7498FEAF" w:rsidR="00DE5733" w:rsidRPr="00B047B0" w:rsidRDefault="00DE5733" w:rsidP="007C1416">
                            <w:pPr>
                              <w:pStyle w:val="BodyText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5735D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46.8pt;margin-top:442.8pt;width:339pt;height:172.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" filled="f" stroked="f">
                <v:textbox inset=",0,,0">
                  <w:txbxContent>
                    <w:p w14:paraId="6214CD1E" w14:textId="49F4CAD0" w:rsidR="00DE5733" w:rsidRDefault="00DE5733" w:rsidP="00C54CEF">
                      <w:r>
                        <w:t xml:space="preserve">Hello!  My name is Cindy Steeves and I will be your child’s second-grade teacher.  It’s so exciting to have the chance to meet the students on step-up day. This allows me to learn a bit about their interests, families, favorite books, stories, hobbies, and more.  I’ve worked at HES for quite a while.  </w:t>
                      </w:r>
                      <w:r>
                        <w:t xml:space="preserve">After years of teaching French, Spanish, and math, this will be my </w:t>
                      </w:r>
                      <w:r w:rsidR="00E75C2F">
                        <w:t>eighth</w:t>
                      </w:r>
                      <w:r>
                        <w:t xml:space="preserve"> year as a 2</w:t>
                      </w:r>
                      <w:r w:rsidRPr="00BE2FA8">
                        <w:rPr>
                          <w:vertAlign w:val="superscript"/>
                        </w:rPr>
                        <w:t>nd</w:t>
                      </w:r>
                      <w:r>
                        <w:t>-grade teacher.  In 2012 I earned my master’s degree from Lesley University and have continued post-graduate work ever since.  I live here in Harvard with my husband, Bill, and have four wonderful, adult children:  Peter, Jenny, Sarah, and Jackie (all of whom attended HES).</w:t>
                      </w:r>
                    </w:p>
                    <w:p w14:paraId="357950A0" w14:textId="0A16D31C" w:rsidR="00DE5733" w:rsidRPr="00D919B8" w:rsidRDefault="00DE5733" w:rsidP="00C54CEF">
                      <w:r>
                        <w:t>Wishing you and your family a fantastic summer!</w:t>
                      </w:r>
                    </w:p>
                    <w:p w14:paraId="4FDEC62E" w14:textId="7498FEAF" w:rsidR="00DE5733" w:rsidRPr="00B047B0" w:rsidRDefault="00DE5733" w:rsidP="007C1416">
                      <w:pPr>
                        <w:pStyle w:val="BodyText"/>
                      </w:pPr>
                      <w:r>
                        <w:t xml:space="preserve"> 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36A2E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6F281AB" wp14:editId="111FE548">
                <wp:simplePos x="0" y="0"/>
                <wp:positionH relativeFrom="page">
                  <wp:posOffset>5045075</wp:posOffset>
                </wp:positionH>
                <wp:positionV relativeFrom="page">
                  <wp:posOffset>3848100</wp:posOffset>
                </wp:positionV>
                <wp:extent cx="2352040" cy="3832860"/>
                <wp:effectExtent l="0" t="0" r="0" b="2540"/>
                <wp:wrapTight wrapText="bothSides">
                  <wp:wrapPolygon edited="0">
                    <wp:start x="700" y="0"/>
                    <wp:lineTo x="700" y="21471"/>
                    <wp:lineTo x="20760" y="21471"/>
                    <wp:lineTo x="20760" y="0"/>
                    <wp:lineTo x="700" y="0"/>
                  </wp:wrapPolygon>
                </wp:wrapTight>
                <wp:docPr id="16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83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347E6C5" w14:textId="334F9170" w:rsidR="00DE5733" w:rsidRPr="002C1A0E" w:rsidRDefault="00DE5733" w:rsidP="007C1373">
                            <w:pPr>
                              <w:pStyle w:val="Block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On step-up day the first-graders visit my classroom</w:t>
                            </w:r>
                            <w:r w:rsidRPr="002C1A0E">
                              <w:rPr>
                                <w:sz w:val="24"/>
                              </w:rPr>
                              <w:t xml:space="preserve"> to enjoy a “sneak peek” of the coming attractions </w:t>
                            </w:r>
                            <w:r>
                              <w:rPr>
                                <w:sz w:val="24"/>
                              </w:rPr>
                              <w:t>for next year.  They discover</w:t>
                            </w:r>
                            <w:r w:rsidRPr="002C1A0E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 w:rsidRPr="002C1A0E">
                              <w:rPr>
                                <w:sz w:val="24"/>
                              </w:rPr>
                              <w:t xml:space="preserve"> highlights and favorite memories written b</w:t>
                            </w:r>
                            <w:r>
                              <w:rPr>
                                <w:sz w:val="24"/>
                              </w:rPr>
                              <w:t xml:space="preserve">y </w:t>
                            </w:r>
                            <w:r w:rsidR="0051433D">
                              <w:rPr>
                                <w:sz w:val="24"/>
                              </w:rPr>
                              <w:t>previous</w:t>
                            </w:r>
                            <w:r>
                              <w:rPr>
                                <w:sz w:val="24"/>
                              </w:rPr>
                              <w:t xml:space="preserve"> years</w:t>
                            </w:r>
                            <w:r w:rsidR="0051433D">
                              <w:rPr>
                                <w:sz w:val="24"/>
                              </w:rPr>
                              <w:t>’</w:t>
                            </w:r>
                            <w:r>
                              <w:rPr>
                                <w:sz w:val="24"/>
                              </w:rPr>
                              <w:t xml:space="preserve"> second-graders.  While many children love our science units</w:t>
                            </w:r>
                            <w:r w:rsidR="00FD04E7">
                              <w:rPr>
                                <w:sz w:val="24"/>
                              </w:rPr>
                              <w:t xml:space="preserve"> (Earth Materials</w:t>
                            </w:r>
                            <w:r w:rsidRPr="002C1A0E">
                              <w:rPr>
                                <w:sz w:val="24"/>
                              </w:rPr>
                              <w:t xml:space="preserve">, </w:t>
                            </w:r>
                            <w:r w:rsidR="00FD04E7">
                              <w:rPr>
                                <w:sz w:val="24"/>
                              </w:rPr>
                              <w:t>Engineering, Matter</w:t>
                            </w:r>
                            <w:r w:rsidRPr="002C1A0E">
                              <w:rPr>
                                <w:sz w:val="24"/>
                              </w:rPr>
                              <w:t>,</w:t>
                            </w:r>
                            <w:r w:rsidR="00FD04E7">
                              <w:rPr>
                                <w:sz w:val="24"/>
                              </w:rPr>
                              <w:t xml:space="preserve"> and Ecosystems</w:t>
                            </w:r>
                            <w:r>
                              <w:rPr>
                                <w:sz w:val="24"/>
                              </w:rPr>
                              <w:t>), others wr</w:t>
                            </w:r>
                            <w:r w:rsidR="0051433D">
                              <w:rPr>
                                <w:sz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</w:rPr>
                              <w:t>te about our virtual fields trips and Skype events shared with far away students.  Still other kids</w:t>
                            </w:r>
                            <w:r w:rsidRPr="002C1A0E">
                              <w:rPr>
                                <w:sz w:val="24"/>
                              </w:rPr>
                              <w:t xml:space="preserve"> point to the exciting new book series they </w:t>
                            </w:r>
                            <w:r>
                              <w:rPr>
                                <w:sz w:val="24"/>
                              </w:rPr>
                              <w:t>found,</w:t>
                            </w:r>
                            <w:r w:rsidR="00FD04E7">
                              <w:rPr>
                                <w:sz w:val="24"/>
                              </w:rPr>
                              <w:t xml:space="preserve"> and classic</w:t>
                            </w:r>
                            <w:r>
                              <w:rPr>
                                <w:sz w:val="24"/>
                              </w:rPr>
                              <w:t xml:space="preserve"> fairy tales.  Most will long</w:t>
                            </w:r>
                            <w:r w:rsidRPr="002C1A0E">
                              <w:rPr>
                                <w:sz w:val="24"/>
                              </w:rPr>
                              <w:t xml:space="preserve"> remember </w:t>
                            </w:r>
                            <w:r>
                              <w:rPr>
                                <w:sz w:val="24"/>
                              </w:rPr>
                              <w:t xml:space="preserve">our big June poetry/music show. </w:t>
                            </w: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F281A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397.25pt;margin-top:303pt;width:185.2pt;height:301.8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" filled="f" stroked="f">
                <v:textbox inset="10.8pt,0,10.8pt,0">
                  <w:txbxContent>
                    <w:p w14:paraId="0347E6C5" w14:textId="334F9170" w:rsidR="00DE5733" w:rsidRPr="002C1A0E" w:rsidRDefault="00DE5733" w:rsidP="007C1373">
                      <w:pPr>
                        <w:pStyle w:val="Block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On step-up day the first-graders visit my classroom</w:t>
                      </w:r>
                      <w:r w:rsidRPr="002C1A0E">
                        <w:rPr>
                          <w:sz w:val="24"/>
                        </w:rPr>
                        <w:t xml:space="preserve"> to enjoy a “sneak peek” of the coming attractions </w:t>
                      </w:r>
                      <w:r>
                        <w:rPr>
                          <w:sz w:val="24"/>
                        </w:rPr>
                        <w:t>for next year.  They discover</w:t>
                      </w:r>
                      <w:r w:rsidRPr="002C1A0E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 w:rsidRPr="002C1A0E">
                        <w:rPr>
                          <w:sz w:val="24"/>
                        </w:rPr>
                        <w:t xml:space="preserve"> highlights and favorite memories written b</w:t>
                      </w:r>
                      <w:r>
                        <w:rPr>
                          <w:sz w:val="24"/>
                        </w:rPr>
                        <w:t xml:space="preserve">y </w:t>
                      </w:r>
                      <w:r w:rsidR="0051433D">
                        <w:rPr>
                          <w:sz w:val="24"/>
                        </w:rPr>
                        <w:t>previous</w:t>
                      </w:r>
                      <w:r>
                        <w:rPr>
                          <w:sz w:val="24"/>
                        </w:rPr>
                        <w:t xml:space="preserve"> years</w:t>
                      </w:r>
                      <w:r w:rsidR="0051433D">
                        <w:rPr>
                          <w:sz w:val="24"/>
                        </w:rPr>
                        <w:t>’</w:t>
                      </w:r>
                      <w:r>
                        <w:rPr>
                          <w:sz w:val="24"/>
                        </w:rPr>
                        <w:t xml:space="preserve"> second-graders.  While many children love our science units</w:t>
                      </w:r>
                      <w:r w:rsidR="00FD04E7">
                        <w:rPr>
                          <w:sz w:val="24"/>
                        </w:rPr>
                        <w:t xml:space="preserve"> (Earth Materials</w:t>
                      </w:r>
                      <w:r w:rsidRPr="002C1A0E">
                        <w:rPr>
                          <w:sz w:val="24"/>
                        </w:rPr>
                        <w:t xml:space="preserve">, </w:t>
                      </w:r>
                      <w:r w:rsidR="00FD04E7">
                        <w:rPr>
                          <w:sz w:val="24"/>
                        </w:rPr>
                        <w:t>Engineering, Matter</w:t>
                      </w:r>
                      <w:r w:rsidRPr="002C1A0E">
                        <w:rPr>
                          <w:sz w:val="24"/>
                        </w:rPr>
                        <w:t>,</w:t>
                      </w:r>
                      <w:r w:rsidR="00FD04E7">
                        <w:rPr>
                          <w:sz w:val="24"/>
                        </w:rPr>
                        <w:t xml:space="preserve"> and Ecosystems</w:t>
                      </w:r>
                      <w:r>
                        <w:rPr>
                          <w:sz w:val="24"/>
                        </w:rPr>
                        <w:t>), others wr</w:t>
                      </w:r>
                      <w:r w:rsidR="0051433D">
                        <w:rPr>
                          <w:sz w:val="24"/>
                        </w:rPr>
                        <w:t>i</w:t>
                      </w:r>
                      <w:r>
                        <w:rPr>
                          <w:sz w:val="24"/>
                        </w:rPr>
                        <w:t>te about our virtual fields trips and Skype events shared with far away students.  Still other kids</w:t>
                      </w:r>
                      <w:r w:rsidRPr="002C1A0E">
                        <w:rPr>
                          <w:sz w:val="24"/>
                        </w:rPr>
                        <w:t xml:space="preserve"> point to the exciting new book series they </w:t>
                      </w:r>
                      <w:r>
                        <w:rPr>
                          <w:sz w:val="24"/>
                        </w:rPr>
                        <w:t>found,</w:t>
                      </w:r>
                      <w:r w:rsidR="00FD04E7">
                        <w:rPr>
                          <w:sz w:val="24"/>
                        </w:rPr>
                        <w:t xml:space="preserve"> and classic</w:t>
                      </w:r>
                      <w:r>
                        <w:rPr>
                          <w:sz w:val="24"/>
                        </w:rPr>
                        <w:t xml:space="preserve"> fairy tales.  Most will long</w:t>
                      </w:r>
                      <w:r w:rsidRPr="002C1A0E">
                        <w:rPr>
                          <w:sz w:val="24"/>
                        </w:rPr>
                        <w:t xml:space="preserve"> remember </w:t>
                      </w:r>
                      <w:r>
                        <w:rPr>
                          <w:sz w:val="24"/>
                        </w:rPr>
                        <w:t xml:space="preserve">our big June poetry/music show.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36A2E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2DE4815" wp14:editId="0B3795A4">
                <wp:simplePos x="0" y="0"/>
                <wp:positionH relativeFrom="page">
                  <wp:posOffset>533400</wp:posOffset>
                </wp:positionH>
                <wp:positionV relativeFrom="page">
                  <wp:posOffset>1112520</wp:posOffset>
                </wp:positionV>
                <wp:extent cx="6675120" cy="1097280"/>
                <wp:effectExtent l="0" t="0" r="0" b="20320"/>
                <wp:wrapTight wrapText="bothSides">
                  <wp:wrapPolygon edited="0">
                    <wp:start x="82" y="0"/>
                    <wp:lineTo x="82" y="21500"/>
                    <wp:lineTo x="21452" y="21500"/>
                    <wp:lineTo x="21452" y="0"/>
                    <wp:lineTo x="82" y="0"/>
                  </wp:wrapPolygon>
                </wp:wrapTight>
                <wp:docPr id="16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89FDC3" w14:textId="77777777" w:rsidR="00DE5733" w:rsidRDefault="00DE5733" w:rsidP="007C1373">
                            <w:pPr>
                              <w:pStyle w:val="Title"/>
                            </w:pPr>
                            <w:r>
                              <w:t>Welcome!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E4815" id="Text Box 4" o:spid="_x0000_s1029" type="#_x0000_t202" style="position:absolute;margin-left:42pt;margin-top:87.6pt;width:525.6pt;height:86.4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" filled="f" stroked="f">
                <v:textbox inset=",0,,0">
                  <w:txbxContent>
                    <w:p w14:paraId="0089FDC3" w14:textId="77777777" w:rsidR="00DE5733" w:rsidRDefault="00DE5733" w:rsidP="007C1373">
                      <w:pPr>
                        <w:pStyle w:val="Title"/>
                      </w:pPr>
                      <w:r>
                        <w:t>Welcome!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36A2E">
        <w:rPr>
          <w:noProof/>
        </w:rPr>
        <mc:AlternateContent>
          <mc:Choice Requires="wps">
            <w:drawing>
              <wp:anchor distT="0" distB="0" distL="114300" distR="114300" simplePos="0" relativeHeight="251659408" behindDoc="0" locked="0" layoutInCell="1" allowOverlap="1" wp14:anchorId="6065A9DF" wp14:editId="035FE12C">
                <wp:simplePos x="0" y="0"/>
                <wp:positionH relativeFrom="page">
                  <wp:posOffset>374650</wp:posOffset>
                </wp:positionH>
                <wp:positionV relativeFrom="page">
                  <wp:posOffset>8938895</wp:posOffset>
                </wp:positionV>
                <wp:extent cx="1454150" cy="756285"/>
                <wp:effectExtent l="0" t="0" r="0" b="5715"/>
                <wp:wrapTight wrapText="bothSides">
                  <wp:wrapPolygon edited="0">
                    <wp:start x="377" y="0"/>
                    <wp:lineTo x="377" y="21038"/>
                    <wp:lineTo x="20751" y="21038"/>
                    <wp:lineTo x="20751" y="0"/>
                    <wp:lineTo x="377" y="0"/>
                  </wp:wrapPolygon>
                </wp:wrapTight>
                <wp:docPr id="15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EE2A6A9" w14:textId="528D98DA" w:rsidR="00DE5733" w:rsidRPr="00B047B0" w:rsidRDefault="00DE5733" w:rsidP="00D919B8">
                            <w:pPr>
                              <w:pStyle w:val="BodyText"/>
                              <w:spacing w:line="240" w:lineRule="auto"/>
                            </w:pPr>
                            <w:r>
                              <w:t>Families are welcome to meet teachers at the HES playground!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5A9DF" id="Text Box 18" o:spid="_x0000_s1030" type="#_x0000_t202" style="position:absolute;margin-left:29.5pt;margin-top:703.85pt;width:114.5pt;height:59.55pt;z-index:251659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" filled="f" stroked="f">
                <v:textbox inset=",0,,0">
                  <w:txbxContent>
                    <w:p w14:paraId="3EE2A6A9" w14:textId="528D98DA" w:rsidR="00DE5733" w:rsidRPr="00B047B0" w:rsidRDefault="00DE5733" w:rsidP="00D919B8">
                      <w:pPr>
                        <w:pStyle w:val="BodyText"/>
                        <w:spacing w:line="240" w:lineRule="auto"/>
                      </w:pPr>
                      <w:r>
                        <w:t>Families are welcome to meet teachers at the HES playground!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50635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DFAAFB9" wp14:editId="5389D539">
                <wp:simplePos x="0" y="0"/>
                <wp:positionH relativeFrom="page">
                  <wp:posOffset>5130800</wp:posOffset>
                </wp:positionH>
                <wp:positionV relativeFrom="page">
                  <wp:posOffset>3352165</wp:posOffset>
                </wp:positionV>
                <wp:extent cx="2352040" cy="408940"/>
                <wp:effectExtent l="0" t="0" r="0" b="22860"/>
                <wp:wrapTight wrapText="bothSides">
                  <wp:wrapPolygon edited="0">
                    <wp:start x="233" y="0"/>
                    <wp:lineTo x="233" y="21466"/>
                    <wp:lineTo x="20994" y="21466"/>
                    <wp:lineTo x="20994" y="0"/>
                    <wp:lineTo x="233" y="0"/>
                  </wp:wrapPolygon>
                </wp:wrapTight>
                <wp:docPr id="16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CC0FF98" w14:textId="7694D417" w:rsidR="00DE5733" w:rsidRPr="00F34428" w:rsidRDefault="00DE5733" w:rsidP="00D50635">
                            <w:pPr>
                              <w:pStyle w:val="Heading1"/>
                              <w:jc w:val="left"/>
                            </w:pPr>
                            <w:r>
                              <w:t>Fun Learning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AAFB9" id="Text Box 9" o:spid="_x0000_s1031" type="#_x0000_t202" style="position:absolute;margin-left:404pt;margin-top:263.95pt;width:185.2pt;height:32.2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" filled="f" stroked="f">
                <v:textbox inset=",0,,0">
                  <w:txbxContent>
                    <w:p w14:paraId="4CC0FF98" w14:textId="7694D417" w:rsidR="00DE5733" w:rsidRPr="00F34428" w:rsidRDefault="00DE5733" w:rsidP="00D50635">
                      <w:pPr>
                        <w:pStyle w:val="Heading1"/>
                        <w:jc w:val="left"/>
                      </w:pPr>
                      <w:r>
                        <w:t>Fun Learning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91EDA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0" allowOverlap="1" wp14:anchorId="180BE55B" wp14:editId="5C4B9A52">
                <wp:simplePos x="0" y="0"/>
                <wp:positionH relativeFrom="page">
                  <wp:posOffset>3337560</wp:posOffset>
                </wp:positionH>
                <wp:positionV relativeFrom="page">
                  <wp:posOffset>8976360</wp:posOffset>
                </wp:positionV>
                <wp:extent cx="1537970" cy="607060"/>
                <wp:effectExtent l="0" t="0" r="0" b="2540"/>
                <wp:wrapTight wrapText="bothSides">
                  <wp:wrapPolygon edited="0">
                    <wp:start x="357" y="0"/>
                    <wp:lineTo x="357" y="20787"/>
                    <wp:lineTo x="20690" y="20787"/>
                    <wp:lineTo x="20690" y="0"/>
                    <wp:lineTo x="357" y="0"/>
                  </wp:wrapPolygon>
                </wp:wrapTight>
                <wp:docPr id="15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0BD701D" w14:textId="16C3D120" w:rsidR="00DE5733" w:rsidRPr="00B047B0" w:rsidRDefault="00B9018A" w:rsidP="00D919B8">
                            <w:pPr>
                              <w:pStyle w:val="BodyText"/>
                              <w:spacing w:line="240" w:lineRule="auto"/>
                            </w:pPr>
                            <w:r>
                              <w:t>Caregivers</w:t>
                            </w:r>
                            <w:r w:rsidR="00DE5733">
                              <w:t xml:space="preserve"> visit HES to learn about their child’s curriculum.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BE55B" id="Text Box 24" o:spid="_x0000_s1032" type="#_x0000_t202" style="position:absolute;margin-left:262.8pt;margin-top:706.8pt;width:121.1pt;height:47.8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" o:allowincell="f" filled="f" stroked="f">
                <v:textbox inset=",0,,0">
                  <w:txbxContent>
                    <w:p w14:paraId="40BD701D" w14:textId="16C3D120" w:rsidR="00DE5733" w:rsidRPr="00B047B0" w:rsidRDefault="00B9018A" w:rsidP="00D919B8">
                      <w:pPr>
                        <w:pStyle w:val="BodyText"/>
                        <w:spacing w:line="240" w:lineRule="auto"/>
                      </w:pPr>
                      <w:r>
                        <w:t>Caregivers</w:t>
                      </w:r>
                      <w:r w:rsidR="00DE5733">
                        <w:t xml:space="preserve"> visit HES to learn about their child’s curriculum.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91EDA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DA1C6E6" wp14:editId="3CA526F1">
                <wp:simplePos x="0" y="0"/>
                <wp:positionH relativeFrom="page">
                  <wp:posOffset>3295650</wp:posOffset>
                </wp:positionH>
                <wp:positionV relativeFrom="page">
                  <wp:posOffset>8737600</wp:posOffset>
                </wp:positionV>
                <wp:extent cx="1454150" cy="271780"/>
                <wp:effectExtent l="0" t="0" r="0" b="7620"/>
                <wp:wrapTight wrapText="bothSides">
                  <wp:wrapPolygon edited="0">
                    <wp:start x="377" y="0"/>
                    <wp:lineTo x="377" y="20187"/>
                    <wp:lineTo x="20751" y="20187"/>
                    <wp:lineTo x="20751" y="0"/>
                    <wp:lineTo x="377" y="0"/>
                  </wp:wrapPolygon>
                </wp:wrapTight>
                <wp:docPr id="15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7EF968D" w14:textId="4EF0ED83" w:rsidR="00DE5733" w:rsidRPr="00B047B0" w:rsidRDefault="00DE5733" w:rsidP="007C1373">
                            <w:pPr>
                              <w:pStyle w:val="BodyText3"/>
                            </w:pPr>
                            <w:r>
                              <w:t>September (TBD)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1C6E6" id="Text Box 23" o:spid="_x0000_s1033" type="#_x0000_t202" style="position:absolute;margin-left:259.5pt;margin-top:688pt;width:114.5pt;height:21.4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" filled="f" stroked="f">
                <v:textbox inset=",0,,0">
                  <w:txbxContent>
                    <w:p w14:paraId="57EF968D" w14:textId="4EF0ED83" w:rsidR="00DE5733" w:rsidRPr="00B047B0" w:rsidRDefault="00DE5733" w:rsidP="007C1373">
                      <w:pPr>
                        <w:pStyle w:val="BodyText3"/>
                      </w:pPr>
                      <w:r>
                        <w:t>September (TBD)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91EDA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0" allowOverlap="1" wp14:anchorId="14222F03" wp14:editId="108219C3">
                <wp:simplePos x="0" y="0"/>
                <wp:positionH relativeFrom="page">
                  <wp:posOffset>3295650</wp:posOffset>
                </wp:positionH>
                <wp:positionV relativeFrom="page">
                  <wp:posOffset>8274050</wp:posOffset>
                </wp:positionV>
                <wp:extent cx="1454150" cy="438150"/>
                <wp:effectExtent l="0" t="0" r="0" b="19050"/>
                <wp:wrapTight wrapText="bothSides">
                  <wp:wrapPolygon edited="0">
                    <wp:start x="377" y="0"/>
                    <wp:lineTo x="377" y="21287"/>
                    <wp:lineTo x="20751" y="21287"/>
                    <wp:lineTo x="20751" y="0"/>
                    <wp:lineTo x="377" y="0"/>
                  </wp:wrapPolygon>
                </wp:wrapTight>
                <wp:docPr id="15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354A56" w14:textId="4B32489B" w:rsidR="00DE5733" w:rsidRPr="00B047B0" w:rsidRDefault="00DE5733" w:rsidP="007C1373">
                            <w:pPr>
                              <w:pStyle w:val="Heading5"/>
                            </w:pPr>
                            <w:r>
                              <w:t>Curriculum Night at HES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22F03" id="Text Box 22" o:spid="_x0000_s1034" type="#_x0000_t202" style="position:absolute;margin-left:259.5pt;margin-top:651.5pt;width:114.5pt;height:34.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" o:allowincell="f" filled="f" stroked="f">
                <v:textbox inset=",0,,0">
                  <w:txbxContent>
                    <w:p w14:paraId="1F354A56" w14:textId="4B32489B" w:rsidR="00DE5733" w:rsidRPr="00B047B0" w:rsidRDefault="00DE5733" w:rsidP="007C1373">
                      <w:pPr>
                        <w:pStyle w:val="Heading5"/>
                      </w:pPr>
                      <w:r>
                        <w:t>Curriculum Night at HES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91EDA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E6E33E0" wp14:editId="7DC77BD5">
                <wp:simplePos x="0" y="0"/>
                <wp:positionH relativeFrom="page">
                  <wp:posOffset>1841500</wp:posOffset>
                </wp:positionH>
                <wp:positionV relativeFrom="page">
                  <wp:posOffset>8732520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1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1449397" w14:textId="419AC90C" w:rsidR="00DE5733" w:rsidRPr="00B047B0" w:rsidRDefault="00DE5733" w:rsidP="007C1373">
                            <w:pPr>
                              <w:pStyle w:val="BodyText3"/>
                            </w:pPr>
                            <w:r>
                              <w:t xml:space="preserve">August </w:t>
                            </w:r>
                            <w:r w:rsidR="0051433D">
                              <w:t>31st</w:t>
                            </w:r>
                            <w:r>
                              <w:t>, 20</w:t>
                            </w:r>
                            <w:r w:rsidR="0051433D">
                              <w:t>22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E33E0" id="Text Box 20" o:spid="_x0000_s1035" type="#_x0000_t202" style="position:absolute;margin-left:145pt;margin-top:687.6pt;width:114.5pt;height:17.3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" filled="f" stroked="f">
                <v:textbox inset=",0,,0">
                  <w:txbxContent>
                    <w:p w14:paraId="51449397" w14:textId="419AC90C" w:rsidR="00DE5733" w:rsidRPr="00B047B0" w:rsidRDefault="00DE5733" w:rsidP="007C1373">
                      <w:pPr>
                        <w:pStyle w:val="BodyText3"/>
                      </w:pPr>
                      <w:r>
                        <w:t xml:space="preserve">August </w:t>
                      </w:r>
                      <w:r w:rsidR="0051433D">
                        <w:t>31st</w:t>
                      </w:r>
                      <w:r>
                        <w:t>, 20</w:t>
                      </w:r>
                      <w:r w:rsidR="0051433D">
                        <w:t>22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91EDA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0" allowOverlap="1" wp14:anchorId="001FB574" wp14:editId="573AAD9B">
                <wp:simplePos x="0" y="0"/>
                <wp:positionH relativeFrom="page">
                  <wp:posOffset>1831975</wp:posOffset>
                </wp:positionH>
                <wp:positionV relativeFrom="page">
                  <wp:posOffset>8274050</wp:posOffset>
                </wp:positionV>
                <wp:extent cx="1454150" cy="440690"/>
                <wp:effectExtent l="0" t="0" r="0" b="16510"/>
                <wp:wrapTight wrapText="bothSides">
                  <wp:wrapPolygon edited="0">
                    <wp:start x="377" y="0"/>
                    <wp:lineTo x="377" y="21164"/>
                    <wp:lineTo x="20751" y="21164"/>
                    <wp:lineTo x="20751" y="0"/>
                    <wp:lineTo x="377" y="0"/>
                  </wp:wrapPolygon>
                </wp:wrapTight>
                <wp:docPr id="14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E229D29" w14:textId="0BCE7F0B" w:rsidR="00DE5733" w:rsidRPr="00B047B0" w:rsidRDefault="00DE5733" w:rsidP="007C1373">
                            <w:pPr>
                              <w:pStyle w:val="Heading5"/>
                            </w:pPr>
                            <w:r>
                              <w:t>First Day of School!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FB574" id="Text Box 19" o:spid="_x0000_s1036" type="#_x0000_t202" style="position:absolute;margin-left:144.25pt;margin-top:651.5pt;width:114.5pt;height:34.7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" o:allowincell="f" filled="f" stroked="f">
                <v:textbox inset=",0,,0">
                  <w:txbxContent>
                    <w:p w14:paraId="4E229D29" w14:textId="0BCE7F0B" w:rsidR="00DE5733" w:rsidRPr="00B047B0" w:rsidRDefault="00DE5733" w:rsidP="007C1373">
                      <w:pPr>
                        <w:pStyle w:val="Heading5"/>
                      </w:pPr>
                      <w:r>
                        <w:t>First Day of School!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91EDA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0" allowOverlap="1" wp14:anchorId="40E35C3A" wp14:editId="1DB84B6C">
                <wp:simplePos x="0" y="0"/>
                <wp:positionH relativeFrom="page">
                  <wp:posOffset>387350</wp:posOffset>
                </wp:positionH>
                <wp:positionV relativeFrom="page">
                  <wp:posOffset>8285480</wp:posOffset>
                </wp:positionV>
                <wp:extent cx="1454150" cy="429260"/>
                <wp:effectExtent l="0" t="0" r="0" b="2540"/>
                <wp:wrapTight wrapText="bothSides">
                  <wp:wrapPolygon edited="0">
                    <wp:start x="377" y="0"/>
                    <wp:lineTo x="377" y="20450"/>
                    <wp:lineTo x="20751" y="20450"/>
                    <wp:lineTo x="20751" y="0"/>
                    <wp:lineTo x="377" y="0"/>
                  </wp:wrapPolygon>
                </wp:wrapTight>
                <wp:docPr id="15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8984B94" w14:textId="3C83116E" w:rsidR="00DE5733" w:rsidRDefault="00DE5733" w:rsidP="007C1373">
                            <w:pPr>
                              <w:pStyle w:val="Heading5"/>
                            </w:pPr>
                            <w:r>
                              <w:t>Popsicle Party/</w:t>
                            </w:r>
                          </w:p>
                          <w:p w14:paraId="44B71BAA" w14:textId="3FAD351B" w:rsidR="00DE5733" w:rsidRDefault="00DE5733" w:rsidP="007C1373">
                            <w:pPr>
                              <w:pStyle w:val="Heading5"/>
                            </w:pPr>
                            <w:r>
                              <w:t>Meet &amp; Greet</w:t>
                            </w:r>
                          </w:p>
                          <w:p w14:paraId="6A438CF2" w14:textId="77777777" w:rsidR="00DE5733" w:rsidRPr="00B047B0" w:rsidRDefault="00DE5733" w:rsidP="007C1373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35C3A" id="Text Box 16" o:spid="_x0000_s1037" type="#_x0000_t202" style="position:absolute;margin-left:30.5pt;margin-top:652.4pt;width:114.5pt;height:33.8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" o:allowincell="f" filled="f" stroked="f">
                <v:textbox inset=",0,,0">
                  <w:txbxContent>
                    <w:p w14:paraId="58984B94" w14:textId="3C83116E" w:rsidR="00DE5733" w:rsidRDefault="00DE5733" w:rsidP="007C1373">
                      <w:pPr>
                        <w:pStyle w:val="Heading5"/>
                      </w:pPr>
                      <w:r>
                        <w:t>Popsicle Party/</w:t>
                      </w:r>
                    </w:p>
                    <w:p w14:paraId="44B71BAA" w14:textId="3FAD351B" w:rsidR="00DE5733" w:rsidRDefault="00DE5733" w:rsidP="007C1373">
                      <w:pPr>
                        <w:pStyle w:val="Heading5"/>
                      </w:pPr>
                      <w:r>
                        <w:t>Meet &amp; Greet</w:t>
                      </w:r>
                    </w:p>
                    <w:p w14:paraId="6A438CF2" w14:textId="77777777" w:rsidR="00DE5733" w:rsidRPr="00B047B0" w:rsidRDefault="00DE5733" w:rsidP="007C1373">
                      <w:pPr>
                        <w:pStyle w:val="Heading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60834">
        <w:rPr>
          <w:noProof/>
        </w:rPr>
        <w:drawing>
          <wp:anchor distT="0" distB="0" distL="114300" distR="114300" simplePos="0" relativeHeight="251658368" behindDoc="0" locked="0" layoutInCell="1" allowOverlap="1" wp14:anchorId="49DB8C1B" wp14:editId="0F06BCB5">
            <wp:simplePos x="0" y="0"/>
            <wp:positionH relativeFrom="page">
              <wp:posOffset>5292725</wp:posOffset>
            </wp:positionH>
            <wp:positionV relativeFrom="page">
              <wp:posOffset>7918450</wp:posOffset>
            </wp:positionV>
            <wp:extent cx="1915795" cy="1280160"/>
            <wp:effectExtent l="203200" t="228600" r="268605" b="320040"/>
            <wp:wrapTight wrapText="bothSides">
              <wp:wrapPolygon edited="0">
                <wp:start x="21284" y="-2322"/>
                <wp:lineTo x="-1250" y="-5357"/>
                <wp:lineTo x="-2187" y="8286"/>
                <wp:lineTo x="-1868" y="20398"/>
                <wp:lineTo x="-1306" y="24793"/>
                <wp:lineTo x="2683" y="25406"/>
                <wp:lineTo x="3026" y="24597"/>
                <wp:lineTo x="13968" y="24557"/>
                <wp:lineTo x="14253" y="24601"/>
                <wp:lineTo x="23838" y="19181"/>
                <wp:lineTo x="23920" y="5408"/>
                <wp:lineTo x="23563" y="-1971"/>
                <wp:lineTo x="21284" y="-2322"/>
              </wp:wrapPolygon>
            </wp:wrapTight>
            <wp:docPr id="17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178" descr="::spring images:GS101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47942">
                      <a:off x="0" y="0"/>
                      <a:ext cx="1915795" cy="1280160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dist="63500" dir="270000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38D5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83E0DC" wp14:editId="03DAD123">
                <wp:simplePos x="0" y="0"/>
                <wp:positionH relativeFrom="page">
                  <wp:posOffset>368300</wp:posOffset>
                </wp:positionH>
                <wp:positionV relativeFrom="page">
                  <wp:posOffset>7880985</wp:posOffset>
                </wp:positionV>
                <wp:extent cx="4381500" cy="280670"/>
                <wp:effectExtent l="0" t="0" r="12700" b="0"/>
                <wp:wrapTight wrapText="bothSides">
                  <wp:wrapPolygon edited="0">
                    <wp:start x="0" y="0"/>
                    <wp:lineTo x="0" y="19548"/>
                    <wp:lineTo x="21537" y="19548"/>
                    <wp:lineTo x="21537" y="0"/>
                    <wp:lineTo x="0" y="0"/>
                  </wp:wrapPolygon>
                </wp:wrapTight>
                <wp:docPr id="14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2806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6317BE3" w14:textId="65FDAA10" w:rsidR="00DE5733" w:rsidRDefault="00DE5733" w:rsidP="007C1373">
                            <w:pPr>
                              <w:pStyle w:val="Heading4"/>
                            </w:pPr>
                            <w:r>
                              <w:t>Late Summer School Events: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3E0DC" id="Rectangle 2" o:spid="_x0000_s1038" style="position:absolute;margin-left:29pt;margin-top:620.55pt;width:345pt;height:22.1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" fillcolor="#fd9320 [3204]" stroked="f">
                <v:textbox inset=",0,,0">
                  <w:txbxContent>
                    <w:p w14:paraId="26317BE3" w14:textId="65FDAA10" w:rsidR="00DE5733" w:rsidRDefault="00DE5733" w:rsidP="007C1373">
                      <w:pPr>
                        <w:pStyle w:val="Heading4"/>
                      </w:pPr>
                      <w:r>
                        <w:t>Late Summer School Events: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8738D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E704F49" wp14:editId="5486D442">
                <wp:simplePos x="0" y="0"/>
                <wp:positionH relativeFrom="page">
                  <wp:posOffset>506095</wp:posOffset>
                </wp:positionH>
                <wp:positionV relativeFrom="page">
                  <wp:posOffset>5157470</wp:posOffset>
                </wp:positionV>
                <wp:extent cx="4093210" cy="506730"/>
                <wp:effectExtent l="0" t="0" r="0" b="1270"/>
                <wp:wrapTight wrapText="bothSides">
                  <wp:wrapPolygon edited="0">
                    <wp:start x="134" y="0"/>
                    <wp:lineTo x="134" y="20571"/>
                    <wp:lineTo x="21312" y="20571"/>
                    <wp:lineTo x="21312" y="0"/>
                    <wp:lineTo x="134" y="0"/>
                  </wp:wrapPolygon>
                </wp:wrapTight>
                <wp:docPr id="1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21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82088D1" w14:textId="2A7A4D32" w:rsidR="00DE5733" w:rsidRPr="005C5F1B" w:rsidRDefault="00DE5733" w:rsidP="007C1373">
                            <w:pPr>
                              <w:pStyle w:val="Heading1"/>
                              <w:rPr>
                                <w:sz w:val="44"/>
                                <w:szCs w:val="44"/>
                              </w:rPr>
                            </w:pPr>
                            <w:r w:rsidRPr="005C5F1B">
                              <w:rPr>
                                <w:sz w:val="44"/>
                                <w:szCs w:val="44"/>
                              </w:rPr>
                              <w:t>Your Child’s 2</w:t>
                            </w:r>
                            <w:r w:rsidRPr="005C5F1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nd</w:t>
                            </w:r>
                            <w:r w:rsidRPr="005C5F1B">
                              <w:rPr>
                                <w:sz w:val="44"/>
                                <w:szCs w:val="44"/>
                              </w:rPr>
                              <w:t xml:space="preserve"> Grade Teacher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04F49" id="Text Box 14" o:spid="_x0000_s1039" type="#_x0000_t202" style="position:absolute;margin-left:39.85pt;margin-top:406.1pt;width:322.3pt;height:39.9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" filled="f" stroked="f">
                <v:textbox inset=",0,,0">
                  <w:txbxContent>
                    <w:p w14:paraId="482088D1" w14:textId="2A7A4D32" w:rsidR="00DE5733" w:rsidRPr="005C5F1B" w:rsidRDefault="00DE5733" w:rsidP="007C1373">
                      <w:pPr>
                        <w:pStyle w:val="Heading1"/>
                        <w:rPr>
                          <w:sz w:val="44"/>
                          <w:szCs w:val="44"/>
                        </w:rPr>
                      </w:pPr>
                      <w:r w:rsidRPr="005C5F1B">
                        <w:rPr>
                          <w:sz w:val="44"/>
                          <w:szCs w:val="44"/>
                        </w:rPr>
                        <w:t>Your Child’s 2</w:t>
                      </w:r>
                      <w:r w:rsidRPr="005C5F1B">
                        <w:rPr>
                          <w:sz w:val="44"/>
                          <w:szCs w:val="44"/>
                          <w:vertAlign w:val="superscript"/>
                        </w:rPr>
                        <w:t>nd</w:t>
                      </w:r>
                      <w:r w:rsidRPr="005C5F1B">
                        <w:rPr>
                          <w:sz w:val="44"/>
                          <w:szCs w:val="44"/>
                        </w:rPr>
                        <w:t xml:space="preserve"> Grade Teacher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43AF5">
        <w:rPr>
          <w:noProof/>
        </w:rPr>
        <w:drawing>
          <wp:anchor distT="0" distB="0" distL="114300" distR="114300" simplePos="0" relativeHeight="251658367" behindDoc="0" locked="0" layoutInCell="1" allowOverlap="1" wp14:anchorId="001F43FE" wp14:editId="428C6867">
            <wp:simplePos x="0" y="0"/>
            <wp:positionH relativeFrom="page">
              <wp:posOffset>2617470</wp:posOffset>
            </wp:positionH>
            <wp:positionV relativeFrom="page">
              <wp:posOffset>3084830</wp:posOffset>
            </wp:positionV>
            <wp:extent cx="2194560" cy="2105025"/>
            <wp:effectExtent l="0" t="25400" r="66040" b="79375"/>
            <wp:wrapTight wrapText="bothSides">
              <wp:wrapPolygon edited="0">
                <wp:start x="6105" y="531"/>
                <wp:lineTo x="1073" y="2177"/>
                <wp:lineTo x="1902" y="6256"/>
                <wp:lineTo x="-299" y="6743"/>
                <wp:lineTo x="2435" y="18927"/>
                <wp:lineTo x="5229" y="18842"/>
                <wp:lineTo x="9379" y="21655"/>
                <wp:lineTo x="10075" y="22566"/>
                <wp:lineTo x="13010" y="21918"/>
                <wp:lineTo x="15248" y="20357"/>
                <wp:lineTo x="20829" y="15127"/>
                <wp:lineTo x="21022" y="14818"/>
                <wp:lineTo x="22149" y="10306"/>
                <wp:lineTo x="21319" y="6227"/>
                <wp:lineTo x="17310" y="2850"/>
                <wp:lineTo x="17191" y="1011"/>
                <wp:lineTo x="12567" y="-364"/>
                <wp:lineTo x="9284" y="-171"/>
                <wp:lineTo x="6105" y="531"/>
              </wp:wrapPolygon>
            </wp:wrapTight>
            <wp:docPr id="157" name="Picture 157" descr="::Spring Assets:BXP38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157" descr="::Spring Assets:BXP3884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718296">
                      <a:off x="0" y="0"/>
                      <a:ext cx="219456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14300" dist="63500" dir="270000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43AF5">
        <w:rPr>
          <w:noProof/>
        </w:rPr>
        <w:drawing>
          <wp:anchor distT="0" distB="0" distL="118745" distR="118745" simplePos="0" relativeHeight="251658366" behindDoc="0" locked="0" layoutInCell="1" allowOverlap="1" wp14:anchorId="30F37963" wp14:editId="4A3B3420">
            <wp:simplePos x="0" y="0"/>
            <wp:positionH relativeFrom="page">
              <wp:posOffset>884555</wp:posOffset>
            </wp:positionH>
            <wp:positionV relativeFrom="page">
              <wp:posOffset>2959100</wp:posOffset>
            </wp:positionV>
            <wp:extent cx="2190115" cy="1748790"/>
            <wp:effectExtent l="203200" t="203200" r="299085" b="308610"/>
            <wp:wrapTight wrapText="bothSides">
              <wp:wrapPolygon edited="0">
                <wp:start x="-1262" y="-1418"/>
                <wp:lineTo x="-1278" y="19348"/>
                <wp:lineTo x="-1416" y="21248"/>
                <wp:lineTo x="6265" y="23675"/>
                <wp:lineTo x="19580" y="23687"/>
                <wp:lineTo x="19867" y="24289"/>
                <wp:lineTo x="23114" y="23985"/>
                <wp:lineTo x="23453" y="17032"/>
                <wp:lineTo x="23544" y="-2482"/>
                <wp:lineTo x="487" y="-1581"/>
                <wp:lineTo x="-1262" y="-1418"/>
              </wp:wrapPolygon>
            </wp:wrapTight>
            <wp:docPr id="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42-153454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519">
                      <a:off x="0" y="0"/>
                      <a:ext cx="2190115" cy="1748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dist="63500" dir="2700000" algn="b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57CAB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6FD8FA8" wp14:editId="77A51153">
                <wp:simplePos x="0" y="0"/>
                <wp:positionH relativeFrom="page">
                  <wp:posOffset>548640</wp:posOffset>
                </wp:positionH>
                <wp:positionV relativeFrom="page">
                  <wp:posOffset>2217420</wp:posOffset>
                </wp:positionV>
                <wp:extent cx="6675120" cy="433705"/>
                <wp:effectExtent l="0" t="0" r="0" b="23495"/>
                <wp:wrapTight wrapText="bothSides">
                  <wp:wrapPolygon edited="0">
                    <wp:start x="82" y="0"/>
                    <wp:lineTo x="82" y="21505"/>
                    <wp:lineTo x="21452" y="21505"/>
                    <wp:lineTo x="21452" y="0"/>
                    <wp:lineTo x="82" y="0"/>
                  </wp:wrapPolygon>
                </wp:wrapTight>
                <wp:docPr id="16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EA7F6B0" w14:textId="35079EFB" w:rsidR="00DE5733" w:rsidRPr="00357CAB" w:rsidRDefault="00DE5733" w:rsidP="007C1373">
                            <w:pPr>
                              <w:pStyle w:val="Subtitle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Second Grade is Spectacular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D8FA8" id="Text Box 5" o:spid="_x0000_s1040" type="#_x0000_t202" style="position:absolute;margin-left:43.2pt;margin-top:174.6pt;width:525.6pt;height:34.1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" filled="f" stroked="f">
                <v:textbox inset=",0,,0">
                  <w:txbxContent>
                    <w:p w14:paraId="3EA7F6B0" w14:textId="35079EFB" w:rsidR="00DE5733" w:rsidRPr="00357CAB" w:rsidRDefault="00DE5733" w:rsidP="007C1373">
                      <w:pPr>
                        <w:pStyle w:val="Subtitle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Second Grade is Spectacular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D5852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08AC0C3" wp14:editId="35A4B81A">
                <wp:simplePos x="0" y="0"/>
                <wp:positionH relativeFrom="page">
                  <wp:posOffset>1841500</wp:posOffset>
                </wp:positionH>
                <wp:positionV relativeFrom="page">
                  <wp:posOffset>8976360</wp:posOffset>
                </wp:positionV>
                <wp:extent cx="1454150" cy="607060"/>
                <wp:effectExtent l="0" t="0" r="0" b="2540"/>
                <wp:wrapTight wrapText="bothSides">
                  <wp:wrapPolygon edited="0">
                    <wp:start x="377" y="0"/>
                    <wp:lineTo x="377" y="20787"/>
                    <wp:lineTo x="20751" y="20787"/>
                    <wp:lineTo x="20751" y="0"/>
                    <wp:lineTo x="377" y="0"/>
                  </wp:wrapPolygon>
                </wp:wrapTight>
                <wp:docPr id="15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DE5C3D8" w14:textId="5AEDE564" w:rsidR="00DE5733" w:rsidRPr="00B047B0" w:rsidRDefault="00DE5733" w:rsidP="007C1373">
                            <w:pPr>
                              <w:pStyle w:val="BodyText"/>
                            </w:pPr>
                            <w:r>
                              <w:t>Bring your lunch, water, school supplies, &amp; smile.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C0C3" id="Text Box 21" o:spid="_x0000_s1041" type="#_x0000_t202" style="position:absolute;margin-left:145pt;margin-top:706.8pt;width:114.5pt;height:47.8pt;z-index:25165825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" filled="f" stroked="f">
                <v:textbox inset=",0,,0">
                  <w:txbxContent>
                    <w:p w14:paraId="2DE5C3D8" w14:textId="5AEDE564" w:rsidR="00DE5733" w:rsidRPr="00B047B0" w:rsidRDefault="00DE5733" w:rsidP="007C1373">
                      <w:pPr>
                        <w:pStyle w:val="BodyText"/>
                      </w:pPr>
                      <w:r>
                        <w:t>Bring your lunch, water, school supplies, &amp; smile.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63" behindDoc="1" locked="0" layoutInCell="1" allowOverlap="1" wp14:anchorId="3F06209D" wp14:editId="5D4619D6">
                <wp:simplePos x="0" y="0"/>
                <wp:positionH relativeFrom="page">
                  <wp:posOffset>749300</wp:posOffset>
                </wp:positionH>
                <wp:positionV relativeFrom="page">
                  <wp:posOffset>612775</wp:posOffset>
                </wp:positionV>
                <wp:extent cx="6273800" cy="266700"/>
                <wp:effectExtent l="0" t="0" r="0" b="12700"/>
                <wp:wrapTight wrapText="bothSides">
                  <wp:wrapPolygon edited="0">
                    <wp:start x="87" y="0"/>
                    <wp:lineTo x="87" y="20571"/>
                    <wp:lineTo x="21425" y="20571"/>
                    <wp:lineTo x="21425" y="0"/>
                    <wp:lineTo x="87" y="0"/>
                  </wp:wrapPolygon>
                </wp:wrapTight>
                <wp:docPr id="162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96C874D" w14:textId="36CA2A34" w:rsidR="00DE5733" w:rsidRDefault="00DE5733" w:rsidP="007C1373">
                            <w:pPr>
                              <w:pStyle w:val="CoverHeader"/>
                            </w:pPr>
                            <w:r>
                              <w:t>Summer 20</w:t>
                            </w:r>
                            <w:r w:rsidR="004E7C7D">
                              <w:t>22</w:t>
                            </w:r>
                          </w:p>
                          <w:p w14:paraId="5D4D7C48" w14:textId="77777777" w:rsidR="00DE5733" w:rsidRDefault="00DE5733" w:rsidP="007C1373">
                            <w:pPr>
                              <w:pStyle w:val="CoverHead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6209D" id="Text Box 207" o:spid="_x0000_s1042" type="#_x0000_t202" style="position:absolute;margin-left:59pt;margin-top:48.25pt;width:494pt;height:21pt;z-index:-251658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" filled="f" stroked="f">
                <v:textbox inset=",0,,0">
                  <w:txbxContent>
                    <w:p w14:paraId="096C874D" w14:textId="36CA2A34" w:rsidR="00DE5733" w:rsidRDefault="00DE5733" w:rsidP="007C1373">
                      <w:pPr>
                        <w:pStyle w:val="CoverHeader"/>
                      </w:pPr>
                      <w:r>
                        <w:t>Summer 20</w:t>
                      </w:r>
                      <w:r w:rsidR="004E7C7D">
                        <w:t>22</w:t>
                      </w:r>
                    </w:p>
                    <w:p w14:paraId="5D4D7C48" w14:textId="77777777" w:rsidR="00DE5733" w:rsidRDefault="00DE5733" w:rsidP="007C1373">
                      <w:pPr>
                        <w:pStyle w:val="CoverHead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7E1A78C" wp14:editId="26E58EFC">
                <wp:simplePos x="0" y="0"/>
                <wp:positionH relativeFrom="page">
                  <wp:posOffset>1822450</wp:posOffset>
                </wp:positionH>
                <wp:positionV relativeFrom="page">
                  <wp:posOffset>8303260</wp:posOffset>
                </wp:positionV>
                <wp:extent cx="0" cy="1280160"/>
                <wp:effectExtent l="19050" t="10160" r="19050" b="30480"/>
                <wp:wrapNone/>
                <wp:docPr id="16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21BB7" id="Line 28" o:spid="_x0000_s1026" style="position:absolute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.5pt,653.8pt" to="143.5pt,75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" strokecolor="#bbdd89 [1950]" strokeweight="1pt">
                <w10:wrap anchorx="page" anchory="page"/>
              </v:lin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FAB2D64" wp14:editId="3DC0223C">
                <wp:simplePos x="0" y="0"/>
                <wp:positionH relativeFrom="page">
                  <wp:posOffset>3286125</wp:posOffset>
                </wp:positionH>
                <wp:positionV relativeFrom="page">
                  <wp:posOffset>8303260</wp:posOffset>
                </wp:positionV>
                <wp:extent cx="0" cy="1280160"/>
                <wp:effectExtent l="9525" t="10160" r="28575" b="30480"/>
                <wp:wrapNone/>
                <wp:docPr id="15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6A1AD" id="Line 29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5pt,653.8pt" to="258.75pt,75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" strokecolor="#bbdd89 [1950]" strokeweight="1pt">
                <w10:wrap anchorx="page" anchory="page"/>
              </v:line>
            </w:pict>
          </mc:Fallback>
        </mc:AlternateContent>
      </w:r>
      <w:bookmarkStart w:id="0" w:name="_LastPageContents"/>
      <w:r w:rsidR="00D74F33">
        <w:t xml:space="preserve"> </w:t>
      </w:r>
      <w:bookmarkEnd w:id="0"/>
    </w:p>
    <w:sectPr w:rsidR="007C1373" w:rsidRPr="00357CAB" w:rsidSect="006B7542">
      <w:headerReference w:type="default" r:id="rId11"/>
      <w:headerReference w:type="first" r:id="rId12"/>
      <w:footerReference w:type="first" r:id="rId13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95963" w14:textId="77777777" w:rsidR="007D0B7E" w:rsidRDefault="007D0B7E">
      <w:r>
        <w:separator/>
      </w:r>
    </w:p>
  </w:endnote>
  <w:endnote w:type="continuationSeparator" w:id="0">
    <w:p w14:paraId="45BE3925" w14:textId="77777777" w:rsidR="007D0B7E" w:rsidRDefault="007D0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ＭＳ Ｐ明朝">
    <w:panose1 w:val="02020600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96725" w14:textId="77777777" w:rsidR="00DE5733" w:rsidRDefault="00DE5733">
    <w:pPr>
      <w:pStyle w:val="Footer"/>
    </w:pPr>
    <w:r>
      <w:rPr>
        <w:noProof/>
      </w:rPr>
      <w:drawing>
        <wp:anchor distT="0" distB="0" distL="114300" distR="114300" simplePos="0" relativeHeight="251658223" behindDoc="0" locked="0" layoutInCell="1" allowOverlap="1" wp14:anchorId="725FAC97" wp14:editId="5B6D0A66">
          <wp:simplePos x="5486400" y="8229600"/>
          <wp:positionH relativeFrom="page">
            <wp:posOffset>5046980</wp:posOffset>
          </wp:positionH>
          <wp:positionV relativeFrom="page">
            <wp:posOffset>8780780</wp:posOffset>
          </wp:positionV>
          <wp:extent cx="2369185" cy="914400"/>
          <wp:effectExtent l="25400" t="0" r="0" b="0"/>
          <wp:wrapTight wrapText="bothSides">
            <wp:wrapPolygon edited="0">
              <wp:start x="18294" y="3600"/>
              <wp:lineTo x="232" y="11400"/>
              <wp:lineTo x="-232" y="21000"/>
              <wp:lineTo x="21536" y="21000"/>
              <wp:lineTo x="21536" y="12000"/>
              <wp:lineTo x="20378" y="7200"/>
              <wp:lineTo x="19221" y="3600"/>
              <wp:lineTo x="18294" y="3600"/>
            </wp:wrapPolygon>
          </wp:wrapTight>
          <wp:docPr id="60" name="Picture 59" descr="::Spring Assets:Spring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::Spring Assets:SpringCoverBotto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918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5A6B2" w14:textId="77777777" w:rsidR="007D0B7E" w:rsidRDefault="007D0B7E">
      <w:r>
        <w:separator/>
      </w:r>
    </w:p>
  </w:footnote>
  <w:footnote w:type="continuationSeparator" w:id="0">
    <w:p w14:paraId="1FDC2D88" w14:textId="77777777" w:rsidR="007D0B7E" w:rsidRDefault="007D0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34890" w14:textId="77777777" w:rsidR="00DE5733" w:rsidRDefault="00DE573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15" behindDoc="0" locked="0" layoutInCell="1" allowOverlap="1" wp14:anchorId="59B793EA" wp14:editId="72B2500C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0" t="0" r="10160" b="10160"/>
              <wp:wrapNone/>
              <wp:docPr id="26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7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49A1C4" id="Group 38" o:spid="_x0000_s1026" style="position:absolute;margin-left:28.8pt;margin-top:28.8pt;width:554.4pt;height:734.4pt;z-index:251658215;mso-position-horizontal-relative:page;mso-position-vertical-relative:page" coordorigin="576,576" coordsize="11088,146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">
              <v:line id="Line 22" o:spid="_x0000_s1027" style="position:absolute;visibility:visible;mso-wrap-style:square" from="576,1180" to="11664,1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" strokecolor="#8ec73b [3214]" strokeweight="1pt"/>
              <v:rect id="Rectangle 37" o:spid="_x0000_s1028" style="position:absolute;left:576;top:576;width:11088;height:146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" filled="f" strokecolor="#8ec73b [3214]" strokeweight="1pt">
                <v:textbox inset=",7.2pt,,7.2p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3DB5C69C" wp14:editId="01911808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2540" t="0" r="0" b="381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7FD83F69" w14:textId="77777777" w:rsidR="00DE5733" w:rsidRDefault="00DE5733" w:rsidP="007C1373">
                          <w:pPr>
                            <w:pStyle w:val="Header"/>
                          </w:pPr>
                          <w:r>
                            <w:t>The Lorem Ipsums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B5C69C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3.2pt;margin-top:36.7pt;width:262.8pt;height:15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" filled="f" stroked="f">
              <v:textbox inset=",0,,0">
                <w:txbxContent>
                  <w:p w14:paraId="7FD83F69" w14:textId="77777777" w:rsidR="00DE5733" w:rsidRDefault="00DE5733" w:rsidP="007C1373">
                    <w:pPr>
                      <w:pStyle w:val="Header"/>
                    </w:pPr>
                    <w:r>
                      <w:t>The Lorem Ipsums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365397B7" wp14:editId="3FF012C9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428236B3" w14:textId="77777777" w:rsidR="00DE5733" w:rsidRDefault="00DE5733" w:rsidP="007C1373">
                          <w:pPr>
                            <w:pStyle w:val="Header-Right"/>
                          </w:pPr>
                          <w:r>
                            <w:t>Spring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5397B7" id="_x0000_s1044" type="#_x0000_t202" style="position:absolute;margin-left:317.2pt;margin-top:36.7pt;width:252pt;height:15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" filled="f" stroked="f">
              <v:textbox inset=",0,,0">
                <w:txbxContent>
                  <w:p w14:paraId="428236B3" w14:textId="77777777" w:rsidR="00DE5733" w:rsidRDefault="00DE5733" w:rsidP="007C1373">
                    <w:pPr>
                      <w:pStyle w:val="Header-Right"/>
                    </w:pPr>
                    <w:r>
                      <w:t>Spring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A3F3" w14:textId="77777777" w:rsidR="00DE5733" w:rsidRDefault="00DE57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11" behindDoc="0" locked="0" layoutInCell="1" allowOverlap="1" wp14:anchorId="66BC7422" wp14:editId="66C03A14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3255264"/>
              <wp:effectExtent l="0" t="0" r="13335" b="21590"/>
              <wp:wrapTight wrapText="bothSides">
                <wp:wrapPolygon edited="0">
                  <wp:start x="0" y="0"/>
                  <wp:lineTo x="0" y="21575"/>
                  <wp:lineTo x="21563" y="21575"/>
                  <wp:lineTo x="21563" y="0"/>
                  <wp:lineTo x="0" y="0"/>
                </wp:wrapPolygon>
              </wp:wrapTight>
              <wp:docPr id="181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325526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2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B0E40D" id="Rectangle 181" o:spid="_x0000_s1026" style="position:absolute;margin-left:29.5pt;margin-top:29.5pt;width:552.95pt;height:256.3pt;z-index:251658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" fillcolor="#8ec73b [3214]" stroked="f">
              <v:fill color2="white [3212]" rotate="t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  <w:r w:rsidRPr="0023643B">
      <w:rPr>
        <w:noProof/>
      </w:rPr>
      <w:drawing>
        <wp:anchor distT="0" distB="0" distL="118745" distR="118745" simplePos="0" relativeHeight="251658213" behindDoc="0" locked="0" layoutInCell="1" allowOverlap="1" wp14:anchorId="77810986" wp14:editId="2C5747FA">
          <wp:simplePos x="5486400" y="8229600"/>
          <wp:positionH relativeFrom="page">
            <wp:posOffset>359229</wp:posOffset>
          </wp:positionH>
          <wp:positionV relativeFrom="page">
            <wp:posOffset>362857</wp:posOffset>
          </wp:positionV>
          <wp:extent cx="7043057" cy="3294743"/>
          <wp:effectExtent l="25400" t="0" r="0" b="0"/>
          <wp:wrapNone/>
          <wp:docPr id="6" name="Picture 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3057" cy="32947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19" behindDoc="0" locked="0" layoutInCell="1" allowOverlap="1" wp14:anchorId="2B7103AF" wp14:editId="29A71D74">
              <wp:simplePos x="0" y="0"/>
              <wp:positionH relativeFrom="page">
                <wp:posOffset>5029200</wp:posOffset>
              </wp:positionH>
              <wp:positionV relativeFrom="page">
                <wp:posOffset>3657600</wp:posOffset>
              </wp:positionV>
              <wp:extent cx="2369820" cy="6037580"/>
              <wp:effectExtent l="0" t="0" r="5080" b="0"/>
              <wp:wrapTight wrapText="bothSides">
                <wp:wrapPolygon edited="0">
                  <wp:start x="-87" y="-34"/>
                  <wp:lineTo x="-87" y="21566"/>
                  <wp:lineTo x="21687" y="21566"/>
                  <wp:lineTo x="21687" y="-34"/>
                  <wp:lineTo x="-87" y="-34"/>
                </wp:wrapPolygon>
              </wp:wrapTight>
              <wp:docPr id="21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9820" cy="603758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accent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FE3982" id="Rectangle 64" o:spid="_x0000_s1026" style="position:absolute;margin-left:396pt;margin-top:4in;width:186.6pt;height:475.4pt;z-index: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" stroked="f">
              <v:fill color2="#f8f2b4 [3205]" rotate="t" focus="100%" type="gradient"/>
              <v:textbox inset=",7.2pt,,7.2pt"/>
              <w10:wrap type="tight" anchorx="page" anchory="page"/>
            </v:rect>
          </w:pict>
        </mc:Fallback>
      </mc:AlternateContent>
    </w:r>
    <w:r>
      <w:rPr>
        <w:caps w:val="0"/>
        <w:noProof/>
      </w:rPr>
      <mc:AlternateContent>
        <mc:Choice Requires="wpg">
          <w:drawing>
            <wp:anchor distT="0" distB="0" distL="114300" distR="114300" simplePos="0" relativeHeight="251658281" behindDoc="0" locked="0" layoutInCell="1" allowOverlap="1" wp14:anchorId="0B21AC8E" wp14:editId="25E58D05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2540" t="2540" r="15240" b="15240"/>
              <wp:wrapNone/>
              <wp:docPr id="1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19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19AE87" id="Group 58" o:spid="_x0000_s1026" style="position:absolute;margin-left:43.2pt;margin-top:43.2pt;width:525.6pt;height:705.6pt;z-index:251658281;mso-position-horizontal-relative:page;mso-position-vertical-relative:page" coordorigin="864,864" coordsize="10512,1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">
              <v:rect id="Rectangle 13" o:spid="_x0000_s1027" style="position:absolute;left:864;top:864;width:10512;height:14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" filled="f" strokecolor="white [3212]" strokeweight="1pt">
                <v:stroke opacity="26214f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" strokecolor="white [3212]" strokeweight="1pt">
                <v:stroke opacity="26214f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782458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StaticGuides" w:val="0"/>
  </w:docVars>
  <w:rsids>
    <w:rsidRoot w:val="00A960A7"/>
    <w:rsid w:val="00025530"/>
    <w:rsid w:val="000257DC"/>
    <w:rsid w:val="0004774C"/>
    <w:rsid w:val="000840E9"/>
    <w:rsid w:val="000970FF"/>
    <w:rsid w:val="001168E9"/>
    <w:rsid w:val="00131771"/>
    <w:rsid w:val="0013789A"/>
    <w:rsid w:val="002333D0"/>
    <w:rsid w:val="00240847"/>
    <w:rsid w:val="00287E5E"/>
    <w:rsid w:val="00295183"/>
    <w:rsid w:val="002C1A0E"/>
    <w:rsid w:val="002F3AFF"/>
    <w:rsid w:val="003309A4"/>
    <w:rsid w:val="00343AF5"/>
    <w:rsid w:val="00354198"/>
    <w:rsid w:val="00356CCC"/>
    <w:rsid w:val="00357CAB"/>
    <w:rsid w:val="00392F57"/>
    <w:rsid w:val="003B450D"/>
    <w:rsid w:val="003C017A"/>
    <w:rsid w:val="004C2AA6"/>
    <w:rsid w:val="004D2A22"/>
    <w:rsid w:val="004E7C7D"/>
    <w:rsid w:val="0051433D"/>
    <w:rsid w:val="00530624"/>
    <w:rsid w:val="0055273A"/>
    <w:rsid w:val="005950E7"/>
    <w:rsid w:val="005A2F20"/>
    <w:rsid w:val="005A3151"/>
    <w:rsid w:val="005A7FC1"/>
    <w:rsid w:val="005C5F1B"/>
    <w:rsid w:val="005E2B07"/>
    <w:rsid w:val="005E5465"/>
    <w:rsid w:val="00660834"/>
    <w:rsid w:val="00687049"/>
    <w:rsid w:val="00696EB4"/>
    <w:rsid w:val="006B7542"/>
    <w:rsid w:val="006D3B7C"/>
    <w:rsid w:val="006F2081"/>
    <w:rsid w:val="00716FC2"/>
    <w:rsid w:val="00736A2E"/>
    <w:rsid w:val="00737F6B"/>
    <w:rsid w:val="00755A67"/>
    <w:rsid w:val="00775149"/>
    <w:rsid w:val="007C0069"/>
    <w:rsid w:val="007C1373"/>
    <w:rsid w:val="007C1416"/>
    <w:rsid w:val="007D0B7E"/>
    <w:rsid w:val="00812187"/>
    <w:rsid w:val="0085459C"/>
    <w:rsid w:val="008738D5"/>
    <w:rsid w:val="008A3252"/>
    <w:rsid w:val="008B4A74"/>
    <w:rsid w:val="008F1FB4"/>
    <w:rsid w:val="00900BA6"/>
    <w:rsid w:val="00910E17"/>
    <w:rsid w:val="009358F5"/>
    <w:rsid w:val="00A029DA"/>
    <w:rsid w:val="00A2199D"/>
    <w:rsid w:val="00A22BEA"/>
    <w:rsid w:val="00A960A7"/>
    <w:rsid w:val="00AD7A53"/>
    <w:rsid w:val="00AF74DD"/>
    <w:rsid w:val="00B41363"/>
    <w:rsid w:val="00B9018A"/>
    <w:rsid w:val="00B95C41"/>
    <w:rsid w:val="00BD5852"/>
    <w:rsid w:val="00BE2FA8"/>
    <w:rsid w:val="00C10438"/>
    <w:rsid w:val="00C54CEF"/>
    <w:rsid w:val="00C91CA9"/>
    <w:rsid w:val="00C91EDA"/>
    <w:rsid w:val="00C97488"/>
    <w:rsid w:val="00CB2A54"/>
    <w:rsid w:val="00CF01A2"/>
    <w:rsid w:val="00D2565B"/>
    <w:rsid w:val="00D37F0E"/>
    <w:rsid w:val="00D50635"/>
    <w:rsid w:val="00D74F33"/>
    <w:rsid w:val="00D84358"/>
    <w:rsid w:val="00D919B8"/>
    <w:rsid w:val="00DB5196"/>
    <w:rsid w:val="00DE5733"/>
    <w:rsid w:val="00E31B14"/>
    <w:rsid w:val="00E71CC5"/>
    <w:rsid w:val="00E75C2F"/>
    <w:rsid w:val="00E94132"/>
    <w:rsid w:val="00ED16C0"/>
    <w:rsid w:val="00F06D30"/>
    <w:rsid w:val="00F429D6"/>
    <w:rsid w:val="00F768FB"/>
    <w:rsid w:val="00FD04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6D4FAA"/>
  <w15:docId w15:val="{A17A29F8-F075-D847-83CB-686F5279A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A32A1"/>
    <w:pPr>
      <w:jc w:val="center"/>
      <w:outlineLvl w:val="0"/>
    </w:pPr>
    <w:rPr>
      <w:rFonts w:asciiTheme="majorHAnsi" w:eastAsiaTheme="majorEastAsia" w:hAnsiTheme="majorHAnsi" w:cstheme="majorBidi"/>
      <w:bCs/>
      <w:color w:val="6A962B" w:themeColor="background2" w:themeShade="BF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FD9320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E579AA"/>
    <w:pPr>
      <w:jc w:val="center"/>
      <w:outlineLvl w:val="2"/>
    </w:pPr>
    <w:rPr>
      <w:rFonts w:asciiTheme="majorHAnsi" w:eastAsiaTheme="majorEastAsia" w:hAnsiTheme="majorHAnsi" w:cstheme="majorBidi"/>
      <w:bCs/>
      <w:color w:val="6A962B" w:themeColor="background2" w:themeShade="BF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FD9320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507636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507636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9AA"/>
    <w:rPr>
      <w:rFonts w:asciiTheme="majorHAnsi" w:eastAsiaTheme="majorEastAsia" w:hAnsiTheme="majorHAnsi" w:cstheme="majorBidi"/>
      <w:bCs/>
      <w:color w:val="6A962B" w:themeColor="background2" w:themeShade="BF"/>
      <w:sz w:val="36"/>
    </w:rPr>
  </w:style>
  <w:style w:type="paragraph" w:styleId="Title">
    <w:name w:val="Title"/>
    <w:basedOn w:val="Normal"/>
    <w:link w:val="TitleChar"/>
    <w:uiPriority w:val="10"/>
    <w:qFormat/>
    <w:rsid w:val="005E0DD9"/>
    <w:pPr>
      <w:spacing w:line="1640" w:lineRule="exact"/>
      <w:jc w:val="center"/>
    </w:pPr>
    <w:rPr>
      <w:rFonts w:asciiTheme="majorHAnsi" w:eastAsiaTheme="majorEastAsia" w:hAnsiTheme="majorHAnsi" w:cstheme="majorBidi"/>
      <w:color w:val="507636" w:themeColor="tex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0DD9"/>
    <w:rPr>
      <w:rFonts w:asciiTheme="majorHAnsi" w:eastAsiaTheme="majorEastAsia" w:hAnsiTheme="majorHAnsi" w:cstheme="majorBidi"/>
      <w:color w:val="507636" w:themeColor="text2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79AA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6A962B" w:themeColor="background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9AA"/>
    <w:rPr>
      <w:rFonts w:asciiTheme="majorHAnsi" w:eastAsiaTheme="majorEastAsia" w:hAnsiTheme="majorHAnsi" w:cstheme="majorBidi"/>
      <w:iCs/>
      <w:color w:val="6A962B" w:themeColor="background2" w:themeShade="BF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A32A1"/>
    <w:pPr>
      <w:spacing w:before="120" w:after="12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A32A1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32A1"/>
    <w:rPr>
      <w:rFonts w:asciiTheme="majorHAnsi" w:eastAsiaTheme="majorEastAsia" w:hAnsiTheme="majorHAnsi" w:cstheme="majorBidi"/>
      <w:bCs/>
      <w:color w:val="6A962B" w:themeColor="background2" w:themeShade="BF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FD932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507636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FD932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5E0DD9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5E0DD9"/>
    <w:rPr>
      <w:rFonts w:asciiTheme="majorHAnsi" w:eastAsiaTheme="majorEastAsia" w:hAnsiTheme="majorHAnsi" w:cstheme="majorBidi"/>
      <w:color w:val="507636" w:themeColor="text2"/>
      <w:sz w:val="72"/>
      <w:szCs w:val="52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6A962B" w:themeColor="background2" w:themeShade="BF"/>
      <w:sz w:val="48"/>
    </w:rPr>
  </w:style>
  <w:style w:type="paragraph" w:customStyle="1" w:styleId="Mailer">
    <w:name w:val="Mailer"/>
    <w:basedOn w:val="Normal"/>
    <w:link w:val="MailerChar"/>
    <w:qFormat/>
    <w:rsid w:val="00F34428"/>
    <w:rPr>
      <w:color w:val="6A962B" w:themeColor="background2" w:themeShade="BF"/>
      <w:sz w:val="28"/>
    </w:rPr>
  </w:style>
  <w:style w:type="character" w:customStyle="1" w:styleId="MailerChar">
    <w:name w:val="Mailer Char"/>
    <w:basedOn w:val="DefaultParagraphFont"/>
    <w:link w:val="Mailer"/>
    <w:rsid w:val="00F34428"/>
    <w:rPr>
      <w:color w:val="6A962B" w:themeColor="background2" w:themeShade="BF"/>
      <w:sz w:val="28"/>
    </w:rPr>
  </w:style>
  <w:style w:type="paragraph" w:customStyle="1" w:styleId="Page">
    <w:name w:val="Page"/>
    <w:basedOn w:val="Normal"/>
    <w:link w:val="PageChar"/>
    <w:qFormat/>
    <w:rsid w:val="00E579AA"/>
    <w:pPr>
      <w:jc w:val="center"/>
    </w:pPr>
    <w:rPr>
      <w:color w:val="8EC73B" w:themeColor="background2"/>
      <w:sz w:val="20"/>
    </w:rPr>
  </w:style>
  <w:style w:type="character" w:customStyle="1" w:styleId="PageChar">
    <w:name w:val="Page Char"/>
    <w:basedOn w:val="DefaultParagraphFont"/>
    <w:link w:val="Page"/>
    <w:rsid w:val="00E579AA"/>
    <w:rPr>
      <w:color w:val="8EC73B" w:themeColor="background2"/>
      <w:sz w:val="20"/>
    </w:rPr>
  </w:style>
  <w:style w:type="paragraph" w:customStyle="1" w:styleId="BoxHeading">
    <w:name w:val="Box Heading"/>
    <w:basedOn w:val="Normal"/>
    <w:qFormat/>
    <w:rsid w:val="00DA32A1"/>
    <w:pPr>
      <w:spacing w:before="200" w:after="200" w:line="300" w:lineRule="auto"/>
      <w:jc w:val="center"/>
    </w:pPr>
    <w:rPr>
      <w:rFonts w:asciiTheme="majorHAnsi" w:hAnsiTheme="majorHAnsi" w:cstheme="majorHAnsi"/>
      <w:color w:val="507636" w:themeColor="text2"/>
      <w:sz w:val="22"/>
    </w:rPr>
  </w:style>
  <w:style w:type="paragraph" w:styleId="TOC1">
    <w:name w:val="toc 1"/>
    <w:basedOn w:val="Normal"/>
    <w:next w:val="Normal"/>
    <w:autoRedefine/>
    <w:rsid w:val="006B7542"/>
  </w:style>
  <w:style w:type="paragraph" w:styleId="TOC2">
    <w:name w:val="toc 2"/>
    <w:basedOn w:val="Normal"/>
    <w:next w:val="Normal"/>
    <w:autoRedefine/>
    <w:rsid w:val="006B7542"/>
    <w:pPr>
      <w:ind w:left="240"/>
    </w:pPr>
  </w:style>
  <w:style w:type="paragraph" w:styleId="TOC3">
    <w:name w:val="toc 3"/>
    <w:basedOn w:val="Normal"/>
    <w:next w:val="Normal"/>
    <w:autoRedefine/>
    <w:rsid w:val="006B7542"/>
    <w:pPr>
      <w:ind w:left="480"/>
    </w:pPr>
  </w:style>
  <w:style w:type="paragraph" w:styleId="TOC4">
    <w:name w:val="toc 4"/>
    <w:basedOn w:val="Normal"/>
    <w:next w:val="Normal"/>
    <w:autoRedefine/>
    <w:rsid w:val="006B7542"/>
    <w:pPr>
      <w:ind w:left="720"/>
    </w:pPr>
  </w:style>
  <w:style w:type="paragraph" w:styleId="TOC5">
    <w:name w:val="toc 5"/>
    <w:basedOn w:val="Normal"/>
    <w:next w:val="Normal"/>
    <w:autoRedefine/>
    <w:rsid w:val="006B7542"/>
    <w:pPr>
      <w:ind w:left="960"/>
    </w:pPr>
  </w:style>
  <w:style w:type="paragraph" w:styleId="TOC6">
    <w:name w:val="toc 6"/>
    <w:basedOn w:val="Normal"/>
    <w:next w:val="Normal"/>
    <w:autoRedefine/>
    <w:rsid w:val="006B7542"/>
    <w:pPr>
      <w:ind w:left="1200"/>
    </w:pPr>
  </w:style>
  <w:style w:type="paragraph" w:styleId="TOC7">
    <w:name w:val="toc 7"/>
    <w:basedOn w:val="Normal"/>
    <w:next w:val="Normal"/>
    <w:autoRedefine/>
    <w:rsid w:val="006B7542"/>
    <w:pPr>
      <w:ind w:left="1440"/>
    </w:pPr>
  </w:style>
  <w:style w:type="paragraph" w:styleId="TOC8">
    <w:name w:val="toc 8"/>
    <w:basedOn w:val="Normal"/>
    <w:next w:val="Normal"/>
    <w:autoRedefine/>
    <w:rsid w:val="006B7542"/>
    <w:pPr>
      <w:ind w:left="1680"/>
    </w:pPr>
  </w:style>
  <w:style w:type="paragraph" w:styleId="TOC9">
    <w:name w:val="toc 9"/>
    <w:basedOn w:val="Normal"/>
    <w:next w:val="Normal"/>
    <w:autoRedefine/>
    <w:rsid w:val="006B7542"/>
    <w:pPr>
      <w:ind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pring%20Newsletter.dotx" TargetMode="External"/></Relationships>
</file>

<file path=word/theme/theme1.xml><?xml version="1.0" encoding="utf-8"?>
<a:theme xmlns:a="http://schemas.openxmlformats.org/drawingml/2006/main" name="Office Theme">
  <a:themeElements>
    <a:clrScheme name="Spring Newsletter">
      <a:dk1>
        <a:sysClr val="windowText" lastClr="000000"/>
      </a:dk1>
      <a:lt1>
        <a:sysClr val="window" lastClr="FFFFFF"/>
      </a:lt1>
      <a:dk2>
        <a:srgbClr val="507636"/>
      </a:dk2>
      <a:lt2>
        <a:srgbClr val="8EC73B"/>
      </a:lt2>
      <a:accent1>
        <a:srgbClr val="FD9320"/>
      </a:accent1>
      <a:accent2>
        <a:srgbClr val="F8F2B4"/>
      </a:accent2>
      <a:accent3>
        <a:srgbClr val="4D4642"/>
      </a:accent3>
      <a:accent4>
        <a:srgbClr val="B7AC82"/>
      </a:accent4>
      <a:accent5>
        <a:srgbClr val="FFD700"/>
      </a:accent5>
      <a:accent6>
        <a:srgbClr val="9375AB"/>
      </a:accent6>
      <a:hlink>
        <a:srgbClr val="619941"/>
      </a:hlink>
      <a:folHlink>
        <a:srgbClr val="314028"/>
      </a:folHlink>
    </a:clrScheme>
    <a:fontScheme name="Spring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11A037-BFAD-5449-BC31-D1728F3BB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Macintosh%20HD:Applications:Microsoft%20Office%202011:Office:Media:Templates:Publishing%20Layout%20View:Newsletters:Spring%20Newsletter.dotx</Template>
  <TotalTime>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Steeves</dc:creator>
  <cp:keywords/>
  <dc:description/>
  <cp:lastModifiedBy>Microsoft Office User</cp:lastModifiedBy>
  <cp:revision>5</cp:revision>
  <cp:lastPrinted>2019-06-01T15:27:00Z</cp:lastPrinted>
  <dcterms:created xsi:type="dcterms:W3CDTF">2022-06-04T17:55:00Z</dcterms:created>
  <dcterms:modified xsi:type="dcterms:W3CDTF">2022-06-04T18:14:00Z</dcterms:modified>
  <cp:category/>
</cp:coreProperties>
</file>